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E15F26" w:rsidRPr="00E15F26" w:rsidTr="00E15F26">
        <w:tc>
          <w:tcPr>
            <w:tcW w:w="5000" w:type="pct"/>
            <w:gridSpan w:val="4"/>
            <w:shd w:val="clear" w:color="auto" w:fill="0F3B59" w:themeFill="accent1" w:themeFillShade="BF"/>
            <w:vAlign w:val="bottom"/>
          </w:tcPr>
          <w:p w:rsidR="000172E5" w:rsidRPr="00E15F26" w:rsidRDefault="00E15F26" w:rsidP="00E15F26">
            <w:pPr>
              <w:spacing w:before="120" w:after="120"/>
              <w:rPr>
                <w:rFonts w:asciiTheme="majorHAnsi" w:hAnsiTheme="majorHAnsi"/>
                <w:b/>
                <w:color w:val="0F3B59" w:themeColor="accent1" w:themeShade="BF"/>
              </w:rPr>
            </w:pPr>
            <w:r w:rsidRPr="00E15F26">
              <w:rPr>
                <w:rFonts w:asciiTheme="majorHAnsi" w:hAnsiTheme="majorHAnsi"/>
                <w:b/>
              </w:rPr>
              <w:t>Details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5F26" w:rsidP="00E15F26">
            <w:pPr>
              <w:pStyle w:val="NormalIndent"/>
            </w:pPr>
            <w:r>
              <w:t>Full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5F26" w:rsidP="00E15F26">
            <w:pPr>
              <w:pStyle w:val="NormalIndent"/>
            </w:pPr>
            <w:bookmarkStart w:id="0" w:name="_GoBack"/>
            <w:r>
              <w:t>A</w:t>
            </w:r>
            <w:bookmarkEnd w:id="0"/>
            <w:r>
              <w:t>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946660661"/>
            <w:placeholder>
              <w:docPart w:val="CE71D232AEC94585AE11211F2BD84C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:rsidR="000172E5" w:rsidRDefault="00E15F26" w:rsidP="00E15F26">
            <w:r>
              <w:t>Gender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E15F26" w:rsidP="00E15F26">
            <w:pPr>
              <w:pStyle w:val="NormalIndent"/>
            </w:pPr>
            <w:r>
              <w:t>Email 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E15F26" w:rsidRPr="00846B76" w:rsidTr="006145D8">
        <w:tc>
          <w:tcPr>
            <w:tcW w:w="1334" w:type="pct"/>
            <w:vAlign w:val="bottom"/>
          </w:tcPr>
          <w:p w:rsidR="00E15F26" w:rsidRDefault="00E15F26" w:rsidP="00311D4F">
            <w:pPr>
              <w:pStyle w:val="NormalIndent"/>
            </w:pPr>
            <w:r>
              <w:t xml:space="preserve">Registration Fees Paid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E15F26" w:rsidRPr="00846B76" w:rsidRDefault="00E15F26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0172E5" w:rsidRPr="0006568A" w:rsidRDefault="000172E5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70F" w:rsidRDefault="00A6570F" w:rsidP="000172E5">
      <w:pPr>
        <w:spacing w:after="0" w:line="240" w:lineRule="auto"/>
      </w:pPr>
      <w:r>
        <w:separator/>
      </w:r>
    </w:p>
  </w:endnote>
  <w:endnote w:type="continuationSeparator" w:id="0">
    <w:p w:rsidR="00A6570F" w:rsidRDefault="00A6570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DC51358-E602-40EC-B711-6BD1DEBE585F}"/>
    <w:embedBold r:id="rId2" w:fontKey="{F1B8464D-27BF-4FF7-A4F1-542719C40F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63A4A73-21D3-4120-A0C9-41604F61F23A}"/>
    <w:embedBold r:id="rId4" w:fontKey="{2DA129FD-B3BC-471A-A1F3-2F10879EADB7}"/>
    <w:embedItalic r:id="rId5" w:fontKey="{11829B75-EDE9-458B-A721-1CA598741F1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43AC2A3-5C6B-406C-8B40-761BAF2F08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sdt>
        <w:sdtPr>
          <w:rPr>
            <w:sz w:val="18"/>
            <w:szCs w:val="24"/>
          </w:rPr>
          <w:id w:val="14823600"/>
          <w:placeholder/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311D4F" w:rsidRPr="00311D4F" w:rsidRDefault="00311D4F" w:rsidP="00311D4F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70F" w:rsidRDefault="00A6570F" w:rsidP="000172E5">
      <w:pPr>
        <w:spacing w:after="0" w:line="240" w:lineRule="auto"/>
      </w:pPr>
      <w:r>
        <w:separator/>
      </w:r>
    </w:p>
  </w:footnote>
  <w:footnote w:type="continuationSeparator" w:id="0">
    <w:p w:rsidR="00A6570F" w:rsidRDefault="00A6570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839"/>
      <w:gridCol w:w="6521"/>
    </w:tblGrid>
    <w:tr w:rsidR="00E15F26" w:rsidRPr="00E15F26" w:rsidTr="00384B05">
      <w:trPr>
        <w:trHeight w:val="990"/>
      </w:trPr>
      <w:tc>
        <w:tcPr>
          <w:tcW w:w="1350" w:type="dxa"/>
          <w:vAlign w:val="center"/>
        </w:tcPr>
        <w:p w:rsidR="00B337A2" w:rsidRPr="00E15F26" w:rsidRDefault="00E15F26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0F3B59" w:themeColor="accent1" w:themeShade="BF"/>
              <w:sz w:val="44"/>
              <w:szCs w:val="24"/>
            </w:rPr>
          </w:pPr>
          <w:r w:rsidRPr="00E15F26">
            <w:rPr>
              <w:rFonts w:ascii="Corbel" w:eastAsia="Calibri" w:hAnsi="Corbel" w:cs="Times New Roman"/>
              <w:b/>
              <w:noProof/>
              <w:color w:val="0F3B59" w:themeColor="accent1" w:themeShade="BF"/>
              <w:sz w:val="44"/>
              <w:szCs w:val="24"/>
            </w:rPr>
            <w:drawing>
              <wp:inline distT="0" distB="0" distL="0" distR="0">
                <wp:extent cx="1734603" cy="762000"/>
                <wp:effectExtent l="0" t="0" r="0" b="0"/>
                <wp:docPr id="2" name="Picture 2" descr="C:\Users\HP PAVILION TURQUISE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 PAVILION TURQUISE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9943" cy="773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E15F26" w:rsidRDefault="00E15F26" w:rsidP="00E15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0F3B59" w:themeColor="accent1" w:themeShade="BF"/>
              <w:sz w:val="44"/>
              <w:szCs w:val="24"/>
            </w:rPr>
          </w:pPr>
          <w:r w:rsidRPr="00E15F26">
            <w:rPr>
              <w:rFonts w:ascii="Corbel" w:eastAsia="Calibri" w:hAnsi="Corbel" w:cs="Times New Roman"/>
              <w:b/>
              <w:noProof/>
              <w:color w:val="0A273C" w:themeColor="accent1" w:themeShade="80"/>
              <w:sz w:val="44"/>
              <w:szCs w:val="24"/>
            </w:rPr>
            <w:t xml:space="preserve">ENROLLEMENT FORM ENTREPRENEUR BAKERS COURSE – EGGFREE- 7 DAYS 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F26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6570F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15F26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%20PAVILION%20TURQUIS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E71D232AEC94585AE11211F2BD8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DEDE0-3F69-4EA4-9A8C-AD6505882DC9}"/>
      </w:docPartPr>
      <w:docPartBody>
        <w:p w:rsidR="00000000" w:rsidRDefault="00CC09B1">
          <w:pPr>
            <w:pStyle w:val="CE71D232AEC94585AE11211F2BD84C58"/>
          </w:pPr>
          <w:r w:rsidRPr="006145D8">
            <w:t>Cell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9B1"/>
    <w:rsid w:val="00CC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DA9810C600E141F68EBD120578D9FE23">
    <w:name w:val="DA9810C600E141F68EBD120578D9FE23"/>
  </w:style>
  <w:style w:type="paragraph" w:customStyle="1" w:styleId="ED2AE2A5CECA4B85BDB94622CEF44FA8">
    <w:name w:val="ED2AE2A5CECA4B85BDB94622CEF44FA8"/>
  </w:style>
  <w:style w:type="paragraph" w:customStyle="1" w:styleId="A34B7D7713984436A0FE10003E4620CC">
    <w:name w:val="A34B7D7713984436A0FE10003E4620CC"/>
  </w:style>
  <w:style w:type="paragraph" w:customStyle="1" w:styleId="CE71D232AEC94585AE11211F2BD84C58">
    <w:name w:val="CE71D232AEC94585AE11211F2BD84C58"/>
  </w:style>
  <w:style w:type="paragraph" w:customStyle="1" w:styleId="A7095463C5BB4EACBC74E453E9452BBE">
    <w:name w:val="A7095463C5BB4EACBC74E453E9452BBE"/>
  </w:style>
  <w:style w:type="paragraph" w:customStyle="1" w:styleId="F0082DD5722F4DA7811A1A73E9384C32">
    <w:name w:val="F0082DD5722F4DA7811A1A73E9384C32"/>
  </w:style>
  <w:style w:type="paragraph" w:customStyle="1" w:styleId="96168A76B41742A9AA4FF31263D90CB6">
    <w:name w:val="96168A76B41742A9AA4FF31263D90CB6"/>
  </w:style>
  <w:style w:type="paragraph" w:customStyle="1" w:styleId="F02A8B350C5A4BDEA6BA7F7DDD7AD54E">
    <w:name w:val="F02A8B350C5A4BDEA6BA7F7DDD7AD54E"/>
  </w:style>
  <w:style w:type="paragraph" w:customStyle="1" w:styleId="4B6F78139E284280A79B020D8337C4F5">
    <w:name w:val="4B6F78139E284280A79B020D8337C4F5"/>
  </w:style>
  <w:style w:type="paragraph" w:customStyle="1" w:styleId="901C456BE12D4CAC8FC1179E52CE8211">
    <w:name w:val="901C456BE12D4CAC8FC1179E52CE8211"/>
  </w:style>
  <w:style w:type="paragraph" w:customStyle="1" w:styleId="E2BD66EFC84A44B8B836A24B40C0A246">
    <w:name w:val="E2BD66EFC84A44B8B836A24B40C0A246"/>
  </w:style>
  <w:style w:type="paragraph" w:customStyle="1" w:styleId="F955476AC341430DB3AE2C4BFC3294CA">
    <w:name w:val="F955476AC341430DB3AE2C4BFC3294CA"/>
  </w:style>
  <w:style w:type="paragraph" w:customStyle="1" w:styleId="26CD3A92631040F59A279848545AD866">
    <w:name w:val="26CD3A92631040F59A279848545AD8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2018-09-28T17:50:00Z</dcterms:created>
  <dcterms:modified xsi:type="dcterms:W3CDTF">2018-09-28T17:57:00Z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