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E15F26" w:rsidRPr="00E15F26" w:rsidTr="00E15F26">
        <w:tc>
          <w:tcPr>
            <w:tcW w:w="5000" w:type="pct"/>
            <w:gridSpan w:val="4"/>
            <w:shd w:val="clear" w:color="auto" w:fill="0F3B59" w:themeFill="accent1" w:themeFillShade="BF"/>
            <w:vAlign w:val="bottom"/>
          </w:tcPr>
          <w:p w:rsidR="000172E5" w:rsidRPr="00E15F26" w:rsidRDefault="00E15F26" w:rsidP="00E15F26">
            <w:pPr>
              <w:spacing w:before="120" w:after="120"/>
              <w:rPr>
                <w:rFonts w:asciiTheme="majorHAnsi" w:hAnsiTheme="majorHAnsi"/>
                <w:b/>
                <w:color w:val="0F3B59" w:themeColor="accent1" w:themeShade="BF"/>
              </w:rPr>
            </w:pPr>
            <w:r w:rsidRPr="00E15F26">
              <w:rPr>
                <w:rFonts w:asciiTheme="majorHAnsi" w:hAnsiTheme="majorHAnsi"/>
                <w:b/>
              </w:rPr>
              <w:t>Details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5F26" w:rsidP="00E15F26">
            <w:pPr>
              <w:pStyle w:val="NormalIndent"/>
            </w:pPr>
            <w:r>
              <w:t>Full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602256" w:rsidRPr="00846B76" w:rsidTr="006145D8">
        <w:tc>
          <w:tcPr>
            <w:tcW w:w="1334" w:type="pct"/>
            <w:vAlign w:val="bottom"/>
          </w:tcPr>
          <w:p w:rsidR="00602256" w:rsidRDefault="00602256" w:rsidP="00E15F26">
            <w:pPr>
              <w:pStyle w:val="NormalIndent"/>
            </w:pPr>
            <w:r>
              <w:t>Number of participants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02256" w:rsidRPr="00846B76" w:rsidRDefault="00602256" w:rsidP="00311D4F"/>
        </w:tc>
      </w:tr>
      <w:tr w:rsidR="00602256" w:rsidRPr="00846B76" w:rsidTr="006145D8">
        <w:tc>
          <w:tcPr>
            <w:tcW w:w="1334" w:type="pct"/>
            <w:vAlign w:val="bottom"/>
          </w:tcPr>
          <w:p w:rsidR="00602256" w:rsidRDefault="00602256" w:rsidP="00E15F26">
            <w:pPr>
              <w:pStyle w:val="NormalIndent"/>
            </w:pPr>
            <w:r>
              <w:t xml:space="preserve">Name of all the participants </w:t>
            </w:r>
          </w:p>
          <w:p w:rsidR="00602256" w:rsidRDefault="00602256" w:rsidP="00602256">
            <w:pPr>
              <w:pStyle w:val="NormalIndent"/>
            </w:pPr>
            <w:r>
              <w:t>1.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02256" w:rsidRDefault="00602256" w:rsidP="00311D4F"/>
          <w:p w:rsidR="00602256" w:rsidRDefault="00602256" w:rsidP="00311D4F"/>
          <w:p w:rsidR="00602256" w:rsidRPr="00846B76" w:rsidRDefault="00602256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2C5CA6" w:rsidP="00E15F26">
            <w:pPr>
              <w:pStyle w:val="NormalIndent"/>
            </w:pPr>
            <w:r>
              <w:t xml:space="preserve">Full </w:t>
            </w:r>
            <w:r w:rsidR="00E15F26"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C5CA6" w:rsidRPr="00846B76" w:rsidRDefault="002C5CA6" w:rsidP="00311D4F"/>
        </w:tc>
      </w:tr>
      <w:tr w:rsidR="00602256" w:rsidRPr="00846B76" w:rsidTr="006145D8">
        <w:tc>
          <w:tcPr>
            <w:tcW w:w="1334" w:type="pct"/>
            <w:vAlign w:val="bottom"/>
          </w:tcPr>
          <w:p w:rsidR="00602256" w:rsidRDefault="00602256" w:rsidP="00E15F26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02256" w:rsidRPr="00846B76" w:rsidRDefault="00602256" w:rsidP="00311D4F"/>
        </w:tc>
      </w:tr>
      <w:tr w:rsidR="000172E5" w:rsidRPr="00846B76" w:rsidTr="006145D8">
        <w:sdt>
          <w:sdtPr>
            <w:id w:val="946660661"/>
            <w:placeholder>
              <w:docPart w:val="CE71D232AEC94585AE11211F2BD84C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0172E5" w:rsidRDefault="00E15F26" w:rsidP="00E15F26">
            <w:r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5F26" w:rsidP="00E15F26">
            <w:pPr>
              <w:pStyle w:val="NormalIndent"/>
            </w:pPr>
            <w:r>
              <w:t>Email 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2C5CA6" w:rsidRPr="00846B76" w:rsidTr="006145D8">
        <w:tc>
          <w:tcPr>
            <w:tcW w:w="1334" w:type="pct"/>
            <w:vAlign w:val="bottom"/>
          </w:tcPr>
          <w:p w:rsidR="002C5CA6" w:rsidRDefault="002C5CA6" w:rsidP="00E15F26">
            <w:pPr>
              <w:pStyle w:val="NormalIndent"/>
            </w:pPr>
            <w:r>
              <w:t xml:space="preserve">Which Course?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2C5CA6" w:rsidRPr="00846B76" w:rsidRDefault="002C5CA6" w:rsidP="00311D4F"/>
        </w:tc>
      </w:tr>
      <w:tr w:rsidR="00602256" w:rsidRPr="00846B76" w:rsidTr="006145D8">
        <w:tc>
          <w:tcPr>
            <w:tcW w:w="1334" w:type="pct"/>
            <w:vAlign w:val="bottom"/>
          </w:tcPr>
          <w:p w:rsidR="00602256" w:rsidRDefault="00602256" w:rsidP="00E15F26">
            <w:pPr>
              <w:pStyle w:val="NormalIndent"/>
            </w:pPr>
            <w:r>
              <w:t>Date on which you will attend?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02256" w:rsidRPr="00846B76" w:rsidRDefault="00602256" w:rsidP="00311D4F"/>
        </w:tc>
      </w:tr>
      <w:tr w:rsidR="002C5CA6" w:rsidRPr="00846B76" w:rsidTr="006145D8">
        <w:tc>
          <w:tcPr>
            <w:tcW w:w="1334" w:type="pct"/>
            <w:vAlign w:val="bottom"/>
          </w:tcPr>
          <w:p w:rsidR="002C5CA6" w:rsidRDefault="002C5CA6" w:rsidP="00E15F26">
            <w:pPr>
              <w:pStyle w:val="NormalIndent"/>
            </w:pPr>
            <w:r>
              <w:t>How did you get to know about Just Appetite</w:t>
            </w:r>
            <w:r w:rsidR="00602256">
              <w:t xml:space="preserve"> Culinary School</w:t>
            </w:r>
            <w:r>
              <w:t xml:space="preserve"> ?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2C5CA6" w:rsidRPr="00846B76" w:rsidRDefault="002C5CA6" w:rsidP="00311D4F"/>
        </w:tc>
      </w:tr>
      <w:tr w:rsidR="00E15F26" w:rsidRPr="00846B76" w:rsidTr="006145D8">
        <w:tc>
          <w:tcPr>
            <w:tcW w:w="1334" w:type="pct"/>
            <w:vAlign w:val="bottom"/>
          </w:tcPr>
          <w:p w:rsidR="00E15F26" w:rsidRDefault="00E15F26" w:rsidP="00311D4F">
            <w:pPr>
              <w:pStyle w:val="NormalIndent"/>
            </w:pPr>
            <w:r>
              <w:t xml:space="preserve">Registration Fees Paid </w:t>
            </w:r>
          </w:p>
          <w:p w:rsidR="005C6318" w:rsidRDefault="005C6318" w:rsidP="00311D4F">
            <w:pPr>
              <w:pStyle w:val="NormalIndent"/>
            </w:pPr>
            <w:r>
              <w:lastRenderedPageBreak/>
              <w:t xml:space="preserve">Attach an identity proof </w:t>
            </w:r>
            <w:bookmarkStart w:id="0" w:name="_GoBack"/>
            <w:bookmarkEnd w:id="0"/>
            <w:r>
              <w:t xml:space="preserve">along with the email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E15F26" w:rsidRPr="00846B76" w:rsidRDefault="00E15F26" w:rsidP="00311D4F"/>
        </w:tc>
      </w:tr>
    </w:tbl>
    <w:p w:rsidR="000172E5" w:rsidRPr="0006568A" w:rsidRDefault="000172E5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230" w:rsidRDefault="004C5230" w:rsidP="000172E5">
      <w:pPr>
        <w:spacing w:after="0" w:line="240" w:lineRule="auto"/>
      </w:pPr>
      <w:r>
        <w:separator/>
      </w:r>
    </w:p>
  </w:endnote>
  <w:endnote w:type="continuationSeparator" w:id="0">
    <w:p w:rsidR="004C5230" w:rsidRDefault="004C523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B7B2E56-31E2-4548-B189-9478A198DA20}"/>
    <w:embedBold r:id="rId2" w:fontKey="{A9BF3972-D28F-4099-8FBB-A85DD87947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E19DE83-DB1D-4F1C-8883-A2EF69FAA181}"/>
    <w:embedBold r:id="rId4" w:fontKey="{62F6F530-1477-450F-A0B9-6DA96A15DEF5}"/>
    <w:embedItalic r:id="rId5" w:fontKey="{663113A9-2426-4161-B354-AD707D1F36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DED0A67-603D-4D30-B5D4-E247E190EA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311D4F" w:rsidP="000E17F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230" w:rsidRDefault="004C5230" w:rsidP="000172E5">
      <w:pPr>
        <w:spacing w:after="0" w:line="240" w:lineRule="auto"/>
      </w:pPr>
      <w:r>
        <w:separator/>
      </w:r>
    </w:p>
  </w:footnote>
  <w:footnote w:type="continuationSeparator" w:id="0">
    <w:p w:rsidR="004C5230" w:rsidRDefault="004C523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839"/>
      <w:gridCol w:w="6521"/>
    </w:tblGrid>
    <w:tr w:rsidR="00E15F26" w:rsidRPr="00E15F26" w:rsidTr="00384B05">
      <w:trPr>
        <w:trHeight w:val="990"/>
      </w:trPr>
      <w:tc>
        <w:tcPr>
          <w:tcW w:w="1350" w:type="dxa"/>
          <w:vAlign w:val="center"/>
        </w:tcPr>
        <w:p w:rsidR="00B337A2" w:rsidRPr="00E15F26" w:rsidRDefault="00E15F26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</w:pPr>
          <w:r w:rsidRPr="00E15F26"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  <w:drawing>
              <wp:inline distT="0" distB="0" distL="0" distR="0">
                <wp:extent cx="1734603" cy="762000"/>
                <wp:effectExtent l="0" t="0" r="0" b="0"/>
                <wp:docPr id="2" name="Picture 2" descr="C:\Users\HP PAVILION TURQUISE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 PAVILION TURQUISE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943" cy="773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E15F26" w:rsidRDefault="00E15F26" w:rsidP="00E15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</w:pPr>
          <w:r w:rsidRPr="00E15F26">
            <w:rPr>
              <w:rFonts w:ascii="Corbel" w:eastAsia="Calibri" w:hAnsi="Corbel" w:cs="Times New Roman"/>
              <w:b/>
              <w:noProof/>
              <w:color w:val="0A273C" w:themeColor="accent1" w:themeShade="80"/>
              <w:sz w:val="44"/>
              <w:szCs w:val="24"/>
            </w:rPr>
            <w:t>ENROL</w:t>
          </w:r>
          <w:r w:rsidR="00602256">
            <w:rPr>
              <w:rFonts w:ascii="Corbel" w:eastAsia="Calibri" w:hAnsi="Corbel" w:cs="Times New Roman"/>
              <w:b/>
              <w:noProof/>
              <w:color w:val="0A273C" w:themeColor="accent1" w:themeShade="80"/>
              <w:sz w:val="44"/>
              <w:szCs w:val="24"/>
            </w:rPr>
            <w:t xml:space="preserve">LEMENT FORM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083462"/>
    <w:multiLevelType w:val="hybridMultilevel"/>
    <w:tmpl w:val="42BCBA38"/>
    <w:lvl w:ilvl="0" w:tplc="518A9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F26"/>
    <w:rsid w:val="000172E5"/>
    <w:rsid w:val="00052382"/>
    <w:rsid w:val="0006568A"/>
    <w:rsid w:val="00076F0F"/>
    <w:rsid w:val="00084253"/>
    <w:rsid w:val="000D1F49"/>
    <w:rsid w:val="000E17F2"/>
    <w:rsid w:val="001727CA"/>
    <w:rsid w:val="002C56E6"/>
    <w:rsid w:val="002C5CA6"/>
    <w:rsid w:val="00311D4F"/>
    <w:rsid w:val="00344849"/>
    <w:rsid w:val="00361E11"/>
    <w:rsid w:val="003F0847"/>
    <w:rsid w:val="0040090B"/>
    <w:rsid w:val="0046302A"/>
    <w:rsid w:val="00487D2D"/>
    <w:rsid w:val="004C5230"/>
    <w:rsid w:val="004D5D62"/>
    <w:rsid w:val="005112D0"/>
    <w:rsid w:val="00577E06"/>
    <w:rsid w:val="00583334"/>
    <w:rsid w:val="005A3BF7"/>
    <w:rsid w:val="005C6318"/>
    <w:rsid w:val="005F2035"/>
    <w:rsid w:val="005F7990"/>
    <w:rsid w:val="00602256"/>
    <w:rsid w:val="006145D8"/>
    <w:rsid w:val="00625292"/>
    <w:rsid w:val="0063739C"/>
    <w:rsid w:val="007147D7"/>
    <w:rsid w:val="00770F25"/>
    <w:rsid w:val="007A35A8"/>
    <w:rsid w:val="007B0A85"/>
    <w:rsid w:val="007C6A52"/>
    <w:rsid w:val="0082043E"/>
    <w:rsid w:val="00846B76"/>
    <w:rsid w:val="00852B0A"/>
    <w:rsid w:val="008E203A"/>
    <w:rsid w:val="0091229C"/>
    <w:rsid w:val="00940E73"/>
    <w:rsid w:val="0098597D"/>
    <w:rsid w:val="009F619A"/>
    <w:rsid w:val="009F6DDE"/>
    <w:rsid w:val="00A370A8"/>
    <w:rsid w:val="00A6570F"/>
    <w:rsid w:val="00B337A2"/>
    <w:rsid w:val="00BD4753"/>
    <w:rsid w:val="00BD5CB1"/>
    <w:rsid w:val="00BE62EE"/>
    <w:rsid w:val="00C003BA"/>
    <w:rsid w:val="00C4602F"/>
    <w:rsid w:val="00C46878"/>
    <w:rsid w:val="00C56BA4"/>
    <w:rsid w:val="00C6231D"/>
    <w:rsid w:val="00CB4A51"/>
    <w:rsid w:val="00CD4532"/>
    <w:rsid w:val="00CD47B0"/>
    <w:rsid w:val="00CE6104"/>
    <w:rsid w:val="00CE7918"/>
    <w:rsid w:val="00D16163"/>
    <w:rsid w:val="00DB3FAD"/>
    <w:rsid w:val="00E15F26"/>
    <w:rsid w:val="00E61C09"/>
    <w:rsid w:val="00EB15D6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%20PAVILION%20TURQUIS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E71D232AEC94585AE11211F2BD8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DEDE0-3F69-4EA4-9A8C-AD6505882DC9}"/>
      </w:docPartPr>
      <w:docPartBody>
        <w:p w:rsidR="009F58CC" w:rsidRDefault="00CC09B1">
          <w:pPr>
            <w:pStyle w:val="CE71D232AEC94585AE11211F2BD84C58"/>
          </w:pPr>
          <w:r w:rsidRPr="006145D8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9B1"/>
    <w:rsid w:val="00025513"/>
    <w:rsid w:val="00464089"/>
    <w:rsid w:val="009F58CC"/>
    <w:rsid w:val="00CC09B1"/>
    <w:rsid w:val="00F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DA9810C600E141F68EBD120578D9FE23">
    <w:name w:val="DA9810C600E141F68EBD120578D9FE23"/>
  </w:style>
  <w:style w:type="paragraph" w:customStyle="1" w:styleId="ED2AE2A5CECA4B85BDB94622CEF44FA8">
    <w:name w:val="ED2AE2A5CECA4B85BDB94622CEF44FA8"/>
  </w:style>
  <w:style w:type="paragraph" w:customStyle="1" w:styleId="A34B7D7713984436A0FE10003E4620CC">
    <w:name w:val="A34B7D7713984436A0FE10003E4620CC"/>
  </w:style>
  <w:style w:type="paragraph" w:customStyle="1" w:styleId="CE71D232AEC94585AE11211F2BD84C58">
    <w:name w:val="CE71D232AEC94585AE11211F2BD84C58"/>
  </w:style>
  <w:style w:type="paragraph" w:customStyle="1" w:styleId="A7095463C5BB4EACBC74E453E9452BBE">
    <w:name w:val="A7095463C5BB4EACBC74E453E9452BBE"/>
  </w:style>
  <w:style w:type="paragraph" w:customStyle="1" w:styleId="F0082DD5722F4DA7811A1A73E9384C32">
    <w:name w:val="F0082DD5722F4DA7811A1A73E9384C32"/>
  </w:style>
  <w:style w:type="paragraph" w:customStyle="1" w:styleId="96168A76B41742A9AA4FF31263D90CB6">
    <w:name w:val="96168A76B41742A9AA4FF31263D90CB6"/>
  </w:style>
  <w:style w:type="paragraph" w:customStyle="1" w:styleId="F02A8B350C5A4BDEA6BA7F7DDD7AD54E">
    <w:name w:val="F02A8B350C5A4BDEA6BA7F7DDD7AD54E"/>
  </w:style>
  <w:style w:type="paragraph" w:customStyle="1" w:styleId="4B6F78139E284280A79B020D8337C4F5">
    <w:name w:val="4B6F78139E284280A79B020D8337C4F5"/>
  </w:style>
  <w:style w:type="paragraph" w:customStyle="1" w:styleId="901C456BE12D4CAC8FC1179E52CE8211">
    <w:name w:val="901C456BE12D4CAC8FC1179E52CE8211"/>
  </w:style>
  <w:style w:type="paragraph" w:customStyle="1" w:styleId="E2BD66EFC84A44B8B836A24B40C0A246">
    <w:name w:val="E2BD66EFC84A44B8B836A24B40C0A246"/>
  </w:style>
  <w:style w:type="paragraph" w:customStyle="1" w:styleId="F955476AC341430DB3AE2C4BFC3294CA">
    <w:name w:val="F955476AC341430DB3AE2C4BFC3294CA"/>
  </w:style>
  <w:style w:type="paragraph" w:customStyle="1" w:styleId="26CD3A92631040F59A279848545AD866">
    <w:name w:val="26CD3A92631040F59A279848545AD8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2019-02-25T18:41:00Z</dcterms:created>
  <dcterms:modified xsi:type="dcterms:W3CDTF">2019-02-25T18:41:00Z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